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6a8fc24c457c4e3e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14:paraId="122F348D" w14:textId="77777777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1FB883AD" w14:textId="1B7B8960" w:rsidR="002F6E35" w:rsidRDefault="003E7EF4">
            <w:pPr>
              <w:pStyle w:val="Month"/>
            </w:pPr>
            <w:r>
              <w:t xml:space="preserve">February     </w:t>
            </w:r>
            <w:r>
              <w:rPr>
                <w:noProof/>
              </w:rPr>
              <w:drawing>
                <wp:inline distT="0" distB="0" distL="0" distR="0" wp14:anchorId="6D51F892" wp14:editId="722FB256">
                  <wp:extent cx="1085850" cy="8074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4A03C1F" w14:textId="77777777" w:rsidR="002F6E35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6E35" w14:paraId="6179B613" w14:textId="77777777" w:rsidTr="00AB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590832" w:themeFill="accent1" w:themeFillShade="80"/>
          </w:tcPr>
          <w:p w14:paraId="37FFBD0C" w14:textId="77777777"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590832" w:themeFill="accent1" w:themeFillShade="80"/>
          </w:tcPr>
          <w:p w14:paraId="69043532" w14:textId="4C6B2A37" w:rsidR="002F6E35" w:rsidRDefault="003E7EF4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2020</w:t>
            </w:r>
          </w:p>
        </w:tc>
      </w:tr>
      <w:tr w:rsidR="002F6E35" w14:paraId="64928F4B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54ADADC" w14:textId="77777777" w:rsidR="002F6E35" w:rsidRDefault="002F6E35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3BAE93C" w14:textId="77777777" w:rsidR="002F6E35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4286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5"/>
        <w:gridCol w:w="2055"/>
        <w:gridCol w:w="2055"/>
        <w:gridCol w:w="2055"/>
        <w:gridCol w:w="2055"/>
        <w:gridCol w:w="2055"/>
      </w:tblGrid>
      <w:tr w:rsidR="0088018B" w14:paraId="0B5B3299" w14:textId="77777777" w:rsidTr="00880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F0EEB8A6AB5F4CA5A4C126F0621A2BDB"/>
            </w:placeholder>
            <w:temporary/>
            <w:showingPlcHdr/>
            <w15:appearance w15:val="hidden"/>
          </w:sdtPr>
          <w:sdtContent>
            <w:tc>
              <w:tcPr>
                <w:tcW w:w="2055" w:type="dxa"/>
              </w:tcPr>
              <w:p w14:paraId="65900AAF" w14:textId="77777777" w:rsidR="0088018B" w:rsidRDefault="0088018B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61F6BEA1" w14:textId="77777777" w:rsidR="0088018B" w:rsidRDefault="0088018B">
            <w:pPr>
              <w:pStyle w:val="Days"/>
            </w:pPr>
            <w:sdt>
              <w:sdtPr>
                <w:id w:val="8650153"/>
                <w:placeholder>
                  <w:docPart w:val="E585764B3D2143CFBDC1BA747DE08DBD"/>
                </w:placeholder>
                <w:temporary/>
                <w:showingPlcHdr/>
                <w15:appearance w15:val="hidden"/>
              </w:sdtPr>
              <w:sdtContent>
                <w:r>
                  <w:t>Monday</w:t>
                </w:r>
              </w:sdtContent>
            </w:sdt>
          </w:p>
        </w:tc>
        <w:tc>
          <w:tcPr>
            <w:tcW w:w="2055" w:type="dxa"/>
          </w:tcPr>
          <w:p w14:paraId="51FC0546" w14:textId="77777777" w:rsidR="0088018B" w:rsidRDefault="0088018B">
            <w:pPr>
              <w:pStyle w:val="Days"/>
            </w:pPr>
            <w:sdt>
              <w:sdtPr>
                <w:id w:val="-1517691135"/>
                <w:placeholder>
                  <w:docPart w:val="7AAC8572835448C3B9902A6E17EC3C4B"/>
                </w:placeholder>
                <w:temporary/>
                <w:showingPlcHdr/>
                <w15:appearance w15:val="hidden"/>
              </w:sdtPr>
              <w:sdtContent>
                <w:r>
                  <w:t>Tuesday</w:t>
                </w:r>
              </w:sdtContent>
            </w:sdt>
          </w:p>
        </w:tc>
        <w:tc>
          <w:tcPr>
            <w:tcW w:w="2055" w:type="dxa"/>
          </w:tcPr>
          <w:p w14:paraId="4C631FA7" w14:textId="77777777" w:rsidR="0088018B" w:rsidRDefault="0088018B">
            <w:pPr>
              <w:pStyle w:val="Days"/>
            </w:pPr>
            <w:sdt>
              <w:sdtPr>
                <w:id w:val="-1684429625"/>
                <w:placeholder>
                  <w:docPart w:val="71C2E3208C4E46A9BD02BBA1AA4DA042"/>
                </w:placeholder>
                <w:temporary/>
                <w:showingPlcHdr/>
                <w15:appearance w15:val="hidden"/>
              </w:sdtPr>
              <w:sdtContent>
                <w:r>
                  <w:t>Wednesday</w:t>
                </w:r>
              </w:sdtContent>
            </w:sdt>
          </w:p>
        </w:tc>
        <w:tc>
          <w:tcPr>
            <w:tcW w:w="2055" w:type="dxa"/>
          </w:tcPr>
          <w:p w14:paraId="5F438A9F" w14:textId="77777777" w:rsidR="0088018B" w:rsidRDefault="0088018B">
            <w:pPr>
              <w:pStyle w:val="Days"/>
            </w:pPr>
            <w:sdt>
              <w:sdtPr>
                <w:id w:val="1991825489"/>
                <w:placeholder>
                  <w:docPart w:val="F5EE003127EB4B54B78C9A07EB97B95A"/>
                </w:placeholder>
                <w:temporary/>
                <w:showingPlcHdr/>
                <w15:appearance w15:val="hidden"/>
              </w:sdtPr>
              <w:sdtContent>
                <w:r>
                  <w:t>Friday</w:t>
                </w:r>
              </w:sdtContent>
            </w:sdt>
          </w:p>
        </w:tc>
        <w:tc>
          <w:tcPr>
            <w:tcW w:w="2055" w:type="dxa"/>
          </w:tcPr>
          <w:p w14:paraId="3D29E5A1" w14:textId="77777777" w:rsidR="0088018B" w:rsidRDefault="0088018B">
            <w:pPr>
              <w:pStyle w:val="Days"/>
            </w:pPr>
            <w:sdt>
              <w:sdtPr>
                <w:id w:val="115736794"/>
                <w:placeholder>
                  <w:docPart w:val="3F6C6DEDBAD042DEA3B2968332632A1E"/>
                </w:placeholder>
                <w:temporary/>
                <w:showingPlcHdr/>
                <w15:appearance w15:val="hidden"/>
              </w:sdtPr>
              <w:sdtContent>
                <w:r>
                  <w:t>Saturday</w:t>
                </w:r>
              </w:sdtContent>
            </w:sdt>
          </w:p>
        </w:tc>
      </w:tr>
      <w:tr w:rsidR="0088018B" w14:paraId="7656F6B7" w14:textId="77777777" w:rsidTr="0088018B">
        <w:tc>
          <w:tcPr>
            <w:tcW w:w="2055" w:type="dxa"/>
            <w:tcBorders>
              <w:bottom w:val="nil"/>
            </w:tcBorders>
          </w:tcPr>
          <w:p w14:paraId="44B0DAA5" w14:textId="5D3F7331" w:rsidR="0088018B" w:rsidRDefault="0088018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FC0B538" w14:textId="7BACBA51" w:rsidR="0088018B" w:rsidRDefault="0088018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EF517E9" w14:textId="4215AF0D" w:rsidR="0088018B" w:rsidRDefault="0088018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BA31512" w14:textId="44866C14" w:rsidR="0088018B" w:rsidRDefault="0088018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06F526E" w14:textId="041A038D" w:rsidR="0088018B" w:rsidRDefault="0088018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9BA2CD6" w14:textId="48BC0A70" w:rsidR="0088018B" w:rsidRDefault="0088018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88018B" w14:paraId="79BA7CE3" w14:textId="77777777" w:rsidTr="0088018B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43B6C2" w14:textId="77777777" w:rsidR="0088018B" w:rsidRDefault="0088018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C6CFB9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1BBC3B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11087A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853D4B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8D531D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</w:tr>
      <w:tr w:rsidR="0088018B" w14:paraId="78E9BC40" w14:textId="77777777" w:rsidTr="0088018B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560C40" w14:textId="40C89746" w:rsidR="0088018B" w:rsidRDefault="0088018B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20A96D" w14:textId="084FC8EA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=A4+1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3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107A98" w14:textId="36DAEE5C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=B4+1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4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3BC1FB" w14:textId="2B9707C6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=C4+1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5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608845" w14:textId="1BE78C80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=E4+1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7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587E14" w14:textId="03BA0A71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=F4+1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8</w:t>
            </w:r>
            <w:r w:rsidRPr="00201888">
              <w:rPr>
                <w:b/>
                <w:bCs/>
              </w:rPr>
              <w:fldChar w:fldCharType="end"/>
            </w:r>
          </w:p>
        </w:tc>
      </w:tr>
      <w:tr w:rsidR="0088018B" w14:paraId="2CD78BEB" w14:textId="77777777" w:rsidTr="0088018B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E7CE2C" w14:textId="77777777" w:rsidR="0088018B" w:rsidRDefault="0088018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FDCEC3" w14:textId="77777777" w:rsidR="0088018B" w:rsidRDefault="0088018B" w:rsidP="002018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Gertrude Hawk</w:t>
            </w:r>
          </w:p>
          <w:p w14:paraId="0CDD4F9F" w14:textId="780AF143" w:rsidR="0088018B" w:rsidRPr="00201888" w:rsidRDefault="0088018B" w:rsidP="002018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Fundraiser begins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442DE0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A0BD2C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195557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EB959E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</w:tr>
      <w:tr w:rsidR="0088018B" w14:paraId="7EA8BB34" w14:textId="77777777" w:rsidTr="0088018B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1F6EB7" w14:textId="14C9DEB9" w:rsidR="0088018B" w:rsidRDefault="0088018B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4E7531A" w14:textId="75BF5B31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=A6+1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10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6BC025" w14:textId="1486E7C5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=B6+1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11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B73205" w14:textId="4D882936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=C6+1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12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A14BD2" w14:textId="15473E49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=E6+1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14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E6787B" w14:textId="04B6AD0E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=F6+1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15</w:t>
            </w:r>
            <w:r w:rsidRPr="00201888">
              <w:rPr>
                <w:b/>
                <w:bCs/>
              </w:rPr>
              <w:fldChar w:fldCharType="end"/>
            </w:r>
          </w:p>
        </w:tc>
      </w:tr>
      <w:tr w:rsidR="0088018B" w14:paraId="7792E13F" w14:textId="77777777" w:rsidTr="0088018B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22C6C2" w14:textId="77777777" w:rsidR="0088018B" w:rsidRDefault="0088018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2FC68A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E0493E" w14:textId="2D71524D" w:rsidR="0088018B" w:rsidRPr="00201888" w:rsidRDefault="0088018B" w:rsidP="00201888">
            <w:pPr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t>Confessions 7</w:t>
            </w:r>
            <w:r w:rsidRPr="00201888">
              <w:rPr>
                <w:b/>
                <w:bCs/>
                <w:vertAlign w:val="superscript"/>
              </w:rPr>
              <w:t>th</w:t>
            </w:r>
            <w:r w:rsidRPr="00201888">
              <w:rPr>
                <w:b/>
                <w:bCs/>
              </w:rPr>
              <w:t xml:space="preserve"> and 8</w:t>
            </w:r>
            <w:r w:rsidRPr="00201888">
              <w:rPr>
                <w:b/>
                <w:bCs/>
                <w:vertAlign w:val="superscript"/>
              </w:rPr>
              <w:t>th</w:t>
            </w:r>
            <w:r w:rsidRPr="00201888">
              <w:rPr>
                <w:b/>
                <w:bCs/>
              </w:rPr>
              <w:t xml:space="preserve"> grades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669055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F5C117" w14:textId="5B811A89" w:rsidR="0088018B" w:rsidRPr="00201888" w:rsidRDefault="0088018B" w:rsidP="00201888">
            <w:pPr>
              <w:jc w:val="center"/>
              <w:rPr>
                <w:b/>
                <w:bCs/>
              </w:rPr>
            </w:pPr>
            <w:r w:rsidRPr="00201888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02E3D9C2" wp14:editId="7A258EBC">
                      <wp:extent cx="914400" cy="1598930"/>
                      <wp:effectExtent l="0" t="0" r="0" b="127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598930"/>
                                <a:chOff x="0" y="0"/>
                                <a:chExt cx="914400" cy="1398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60" y="0"/>
                                  <a:ext cx="767715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575945"/>
                                  <a:ext cx="914400" cy="822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D856A7" w14:textId="77777777" w:rsidR="0088018B" w:rsidRPr="003B4853" w:rsidRDefault="0088018B" w:rsidP="00DE44F3">
                                    <w:hyperlink r:id="rId11" w:history="1">
                                      <w:r w:rsidRPr="003B485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Pr="003B4853">
                                      <w:t xml:space="preserve"> by Unknown Author is licensed under </w:t>
                                    </w:r>
                                    <w:hyperlink r:id="rId12" w:history="1">
                                      <w:r w:rsidRPr="003B4853">
                                        <w:rPr>
                                          <w:rStyle w:val="Hyperlink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3D9C2" id="Group 6" o:spid="_x0000_s1026" style="width:1in;height:125.9pt;mso-position-horizontal-relative:char;mso-position-vertical-relative:line" coordsize="9144,139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736;width:7677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5759;width:9144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59D856A7" w14:textId="77777777" w:rsidR="0088018B" w:rsidRPr="003B4853" w:rsidRDefault="0088018B" w:rsidP="00DE44F3">
                              <w:hyperlink r:id="rId14" w:history="1">
                                <w:r w:rsidRPr="003B485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3B4853">
                                <w:t xml:space="preserve"> by Unknown Author is licensed under </w:t>
                              </w:r>
                              <w:hyperlink r:id="rId15" w:history="1">
                                <w:r w:rsidRPr="003B4853">
                                  <w:rPr>
                                    <w:rStyle w:val="Hyperlink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FFE086A" w14:textId="280AF1BC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958EC5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</w:tr>
      <w:tr w:rsidR="0088018B" w14:paraId="47B2F726" w14:textId="77777777" w:rsidTr="0088018B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D82B3E" w14:textId="44A3E5FC" w:rsidR="0088018B" w:rsidRDefault="0088018B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FFBF03" w14:textId="42275FA2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=A8+1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17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4FDFF6" w14:textId="5DD24A93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=B8+1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18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4F9C3B" w14:textId="46D45CF3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=C8+1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19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6C6D5F" w14:textId="0C923150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=E8+1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21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ACB545" w14:textId="7C8D4201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=F8+1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22</w:t>
            </w:r>
            <w:r w:rsidRPr="00201888">
              <w:rPr>
                <w:b/>
                <w:bCs/>
              </w:rPr>
              <w:fldChar w:fldCharType="end"/>
            </w:r>
          </w:p>
        </w:tc>
      </w:tr>
      <w:tr w:rsidR="0088018B" w14:paraId="5CBF7D2D" w14:textId="77777777" w:rsidTr="0088018B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C059E7" w14:textId="0C9F3663" w:rsidR="0088018B" w:rsidRDefault="0088018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45B860" w14:textId="5FFBF709" w:rsidR="0088018B" w:rsidRPr="00201888" w:rsidRDefault="0088018B" w:rsidP="00201888">
            <w:pPr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t>NO SCHOOL</w:t>
            </w:r>
            <w:r w:rsidRPr="00201888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00E9B4C2" wp14:editId="538CCED4">
                      <wp:extent cx="1167130" cy="1322070"/>
                      <wp:effectExtent l="0" t="0" r="0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7130" cy="1322070"/>
                                <a:chOff x="0" y="0"/>
                                <a:chExt cx="1167130" cy="1322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130" cy="499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499110"/>
                                  <a:ext cx="1167130" cy="822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D66EDC" w14:textId="69885AAE" w:rsidR="0088018B" w:rsidRPr="00DE44F3" w:rsidRDefault="0088018B" w:rsidP="00DE44F3">
                                    <w:hyperlink r:id="rId18" w:history="1">
                                      <w:r w:rsidRPr="00DE44F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Pr="00DE44F3">
                                      <w:t xml:space="preserve"> </w:t>
                                    </w:r>
                                    <w:proofErr w:type="spellStart"/>
                                    <w:r>
                                      <w:t>Gertru</w:t>
                                    </w:r>
                                    <w:r w:rsidRPr="00DE44F3">
                                      <w:t>by</w:t>
                                    </w:r>
                                    <w:proofErr w:type="spellEnd"/>
                                    <w:r w:rsidRPr="00DE44F3">
                                      <w:t xml:space="preserve"> Unknown Author is licensed under </w:t>
                                    </w:r>
                                    <w:hyperlink r:id="rId19" w:history="1">
                                      <w:r w:rsidRPr="00DE44F3">
                                        <w:rPr>
                                          <w:rStyle w:val="Hyperlink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9B4C2" id="Group 9" o:spid="_x0000_s1029" style="width:91.9pt;height:104.1pt;mso-position-horizontal-relative:char;mso-position-vertical-relative:line" coordsize="11671,1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">
                      <v:shape id="Picture 7" o:spid="_x0000_s1030" type="#_x0000_t75" style="position:absolute;width:11671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">
                        <v:imagedata r:id="rId20" o:title=""/>
                      </v:shape>
                      <v:shape id="Text Box 8" o:spid="_x0000_s1031" type="#_x0000_t202" style="position:absolute;top:4991;width:11671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      <v:textbox style="mso-fit-shape-to-text:t">
                          <w:txbxContent>
                            <w:p w14:paraId="0DD66EDC" w14:textId="69885AAE" w:rsidR="0088018B" w:rsidRPr="00DE44F3" w:rsidRDefault="0088018B" w:rsidP="00DE44F3">
                              <w:hyperlink r:id="rId21" w:history="1">
                                <w:r w:rsidRPr="00DE44F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DE44F3">
                                <w:t xml:space="preserve"> </w:t>
                              </w:r>
                              <w:proofErr w:type="spellStart"/>
                              <w:r>
                                <w:t>Gertru</w:t>
                              </w:r>
                              <w:r w:rsidRPr="00DE44F3">
                                <w:t>by</w:t>
                              </w:r>
                              <w:proofErr w:type="spellEnd"/>
                              <w:r w:rsidRPr="00DE44F3">
                                <w:t xml:space="preserve"> Unknown Author is licensed under </w:t>
                              </w:r>
                              <w:hyperlink r:id="rId22" w:history="1">
                                <w:r w:rsidRPr="00DE44F3">
                                  <w:rPr>
                                    <w:rStyle w:val="Hyperlink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proofErr w:type="spellStart"/>
            <w:r w:rsidRPr="00201888">
              <w:rPr>
                <w:b/>
                <w:bCs/>
              </w:rPr>
              <w:t>ents’</w:t>
            </w:r>
            <w:proofErr w:type="spellEnd"/>
            <w:r w:rsidRPr="00201888">
              <w:rPr>
                <w:b/>
                <w:bCs/>
              </w:rPr>
              <w:t xml:space="preserve"> 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BF2354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BB08EE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0DB2B7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8DE60F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</w:tr>
      <w:tr w:rsidR="0088018B" w14:paraId="1DCF3FCA" w14:textId="77777777" w:rsidTr="0088018B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321C3D" w14:textId="63A89F3D" w:rsidR="0088018B" w:rsidRDefault="0088018B">
            <w:pPr>
              <w:pStyle w:val="Dates"/>
            </w:pPr>
            <w:r>
              <w:t xml:space="preserve">  </w:t>
            </w: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72116C" w14:textId="726AED64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=A10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23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= 0,""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=A10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23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&lt;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DocVariable MonthEnd \@ d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</w:rPr>
              <w:instrText>29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=A10+1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24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""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24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24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D133E16" w14:textId="6343265A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=B10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24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= 0,""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=B10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24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&lt;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DocVariable MonthEnd \@ d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</w:rPr>
              <w:instrText>29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=B10+1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25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""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25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25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41DABC" w14:textId="7246806D" w:rsidR="0088018B" w:rsidRPr="00201888" w:rsidRDefault="0088018B" w:rsidP="00201888">
            <w:pPr>
              <w:pStyle w:val="Dates"/>
              <w:tabs>
                <w:tab w:val="left" w:pos="285"/>
                <w:tab w:val="right" w:pos="18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Pr="00201888">
              <w:rPr>
                <w:b/>
                <w:bCs/>
              </w:rPr>
              <w:t>Mass 8:30</w:t>
            </w:r>
            <w:r w:rsidRPr="00201888">
              <w:rPr>
                <w:b/>
                <w:bCs/>
              </w:rPr>
              <w:tab/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=C10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25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= 0,""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=C10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25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&lt;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DocVariable MonthEnd \@ d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</w:rPr>
              <w:instrText>29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=C10+1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26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""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26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26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5D878A" w14:textId="729A9047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=E10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27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= 0,""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=E10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27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&lt;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DocVariable MonthEnd \@ d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</w:rPr>
              <w:instrText>29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=E10+1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28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""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28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28</w:t>
            </w:r>
            <w:r w:rsidRPr="00201888">
              <w:rPr>
                <w:b/>
                <w:bCs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258795" w14:textId="6ED19D40" w:rsidR="0088018B" w:rsidRPr="00201888" w:rsidRDefault="0088018B" w:rsidP="00201888">
            <w:pPr>
              <w:pStyle w:val="Dates"/>
              <w:jc w:val="center"/>
              <w:rPr>
                <w:b/>
                <w:bCs/>
              </w:rPr>
            </w:pP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=F10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28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= 0,""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IF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=F10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28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&lt;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DocVariable MonthEnd \@ d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</w:rPr>
              <w:instrText>29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 </w:instrText>
            </w:r>
            <w:r w:rsidRPr="00201888">
              <w:rPr>
                <w:b/>
                <w:bCs/>
              </w:rPr>
              <w:fldChar w:fldCharType="begin"/>
            </w:r>
            <w:r w:rsidRPr="00201888">
              <w:rPr>
                <w:b/>
                <w:bCs/>
              </w:rPr>
              <w:instrText xml:space="preserve"> =F10+1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29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instrText xml:space="preserve"> "" </w:instrText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instrText>29</w:instrText>
            </w:r>
            <w:r w:rsidRPr="00201888">
              <w:rPr>
                <w:b/>
                <w:bCs/>
              </w:rPr>
              <w:fldChar w:fldCharType="end"/>
            </w:r>
            <w:r w:rsidRPr="00201888">
              <w:rPr>
                <w:b/>
                <w:bCs/>
              </w:rPr>
              <w:fldChar w:fldCharType="separate"/>
            </w:r>
            <w:r w:rsidRPr="00201888">
              <w:rPr>
                <w:b/>
                <w:bCs/>
                <w:noProof/>
              </w:rPr>
              <w:t>29</w:t>
            </w:r>
            <w:r w:rsidRPr="00201888">
              <w:rPr>
                <w:b/>
                <w:bCs/>
              </w:rPr>
              <w:fldChar w:fldCharType="end"/>
            </w:r>
          </w:p>
        </w:tc>
      </w:tr>
      <w:tr w:rsidR="0088018B" w14:paraId="04AC8813" w14:textId="77777777" w:rsidTr="0088018B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CEE800" w14:textId="77777777" w:rsidR="0088018B" w:rsidRDefault="0088018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A703A5" w14:textId="39D25FC7" w:rsidR="0088018B" w:rsidRPr="00201888" w:rsidRDefault="0088018B" w:rsidP="002018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Gertrude Hawk ends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439AE6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9A27C0" w14:textId="5B331E87" w:rsidR="0088018B" w:rsidRPr="00201888" w:rsidRDefault="0088018B" w:rsidP="00201888">
            <w:pPr>
              <w:jc w:val="center"/>
              <w:rPr>
                <w:b/>
                <w:bCs/>
              </w:rPr>
            </w:pPr>
            <w:r w:rsidRPr="00201888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5326FFFA" wp14:editId="2A7BFFCE">
                      <wp:extent cx="914400" cy="1535430"/>
                      <wp:effectExtent l="0" t="0" r="0" b="7620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535430"/>
                                <a:chOff x="0" y="0"/>
                                <a:chExt cx="914400" cy="1535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775" y="0"/>
                                  <a:ext cx="450850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575945"/>
                                  <a:ext cx="914400" cy="959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5FA108" w14:textId="3F83A04D" w:rsidR="0088018B" w:rsidRPr="00F33522" w:rsidRDefault="0088018B" w:rsidP="00F33522">
                                    <w:r>
                                      <w:fldChar w:fldCharType="begin"/>
                                    </w:r>
                                    <w:r>
                                      <w:instrText xml:space="preserve"> HYPERLINK "http://acatholiclife.blogspot.com/2006/02/our-lenten-journey-approaches.html" </w:instrText>
                                    </w:r>
                                    <w:r>
                                      <w:fldChar w:fldCharType="separate"/>
                                    </w:r>
                                    <w:r w:rsidRPr="00F33522">
                                      <w:rPr>
                                        <w:rStyle w:val="Hyperlink"/>
                                      </w:rPr>
                                      <w:t>This Photo</w:t>
                                    </w:r>
                                    <w:r>
                                      <w:rPr>
                                        <w:rStyle w:val="Hyperlink"/>
                                      </w:rPr>
                                      <w:fldChar w:fldCharType="end"/>
                                    </w:r>
                                    <w:r w:rsidRPr="00F33522"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Pr="00F33522">
                                        <w:rPr>
                                          <w:rStyle w:val="Hyperlink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6FFFA" id="Group 15" o:spid="_x0000_s1032" style="width:1in;height:120.9pt;mso-position-horizontal-relative:char;mso-position-vertical-relative:line" coordsize="9144,1535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">
                      <v:shape id="Picture 13" o:spid="_x0000_s1033" type="#_x0000_t75" style="position:absolute;left:2317;width:450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">
                        <v:imagedata r:id="rId26" o:title=""/>
                      </v:shape>
                      <v:shape id="Text Box 14" o:spid="_x0000_s1034" type="#_x0000_t202" style="position:absolute;top:5759;width:9144;height:9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      <v:textbox style="mso-fit-shape-to-text:t">
                          <w:txbxContent>
                            <w:p w14:paraId="145FA108" w14:textId="3F83A04D" w:rsidR="0088018B" w:rsidRPr="00F33522" w:rsidRDefault="0088018B" w:rsidP="00F33522">
                              <w:r>
                                <w:fldChar w:fldCharType="begin"/>
                              </w:r>
                              <w:r>
                                <w:instrText xml:space="preserve"> HYPERLINK "http://acatholiclife.blogspot.com/2006/02/our-lenten-journey-approaches.html" </w:instrText>
                              </w:r>
                              <w:r>
                                <w:fldChar w:fldCharType="separate"/>
                              </w:r>
                              <w:r w:rsidRPr="00F33522">
                                <w:rPr>
                                  <w:rStyle w:val="Hyperlink"/>
                                </w:rPr>
                                <w:t>This Photo</w:t>
                              </w:r>
                              <w:r>
                                <w:rPr>
                                  <w:rStyle w:val="Hyperlink"/>
                                </w:rPr>
                                <w:fldChar w:fldCharType="end"/>
                              </w:r>
                              <w:r w:rsidRPr="00F33522">
                                <w:t xml:space="preserve"> by Unknown Author is licensed under </w:t>
                              </w:r>
                              <w:hyperlink r:id="rId27" w:history="1">
                                <w:r w:rsidRPr="00F33522">
                                  <w:rPr>
                                    <w:rStyle w:val="Hyperlink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916684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16D9C1" w14:textId="77777777" w:rsidR="0088018B" w:rsidRPr="00201888" w:rsidRDefault="0088018B" w:rsidP="00201888">
            <w:pPr>
              <w:jc w:val="center"/>
              <w:rPr>
                <w:b/>
                <w:bCs/>
              </w:rPr>
            </w:pPr>
          </w:p>
        </w:tc>
      </w:tr>
    </w:tbl>
    <w:p w14:paraId="1A91F1FC" w14:textId="77777777" w:rsidR="002F6E35" w:rsidRDefault="002F6E35">
      <w:bookmarkStart w:id="0" w:name="_GoBack"/>
      <w:bookmarkEnd w:id="0"/>
    </w:p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7A0D2" w14:textId="77777777" w:rsidR="003E7EF4" w:rsidRDefault="003E7EF4">
      <w:pPr>
        <w:spacing w:before="0" w:after="0"/>
      </w:pPr>
      <w:r>
        <w:separator/>
      </w:r>
    </w:p>
  </w:endnote>
  <w:endnote w:type="continuationSeparator" w:id="0">
    <w:p w14:paraId="2C2A7896" w14:textId="77777777" w:rsidR="003E7EF4" w:rsidRDefault="003E7E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D0DD6" w14:textId="77777777" w:rsidR="003E7EF4" w:rsidRDefault="003E7EF4">
      <w:pPr>
        <w:spacing w:before="0" w:after="0"/>
      </w:pPr>
      <w:r>
        <w:separator/>
      </w:r>
    </w:p>
  </w:footnote>
  <w:footnote w:type="continuationSeparator" w:id="0">
    <w:p w14:paraId="77F75355" w14:textId="77777777" w:rsidR="003E7EF4" w:rsidRDefault="003E7E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/29/2020"/>
    <w:docVar w:name="MonthStart" w:val="2/1/2020"/>
    <w:docVar w:name="ShowDynamicGuides" w:val="1"/>
    <w:docVar w:name="ShowMarginGuides" w:val="0"/>
    <w:docVar w:name="ShowOutlines" w:val="0"/>
    <w:docVar w:name="ShowStaticGuides" w:val="0"/>
  </w:docVars>
  <w:rsids>
    <w:rsidRoot w:val="003E7EF4"/>
    <w:rsid w:val="00056814"/>
    <w:rsid w:val="0006779F"/>
    <w:rsid w:val="000A20FE"/>
    <w:rsid w:val="0011772B"/>
    <w:rsid w:val="00201888"/>
    <w:rsid w:val="0027720C"/>
    <w:rsid w:val="002F6E35"/>
    <w:rsid w:val="003B4853"/>
    <w:rsid w:val="003D7DDA"/>
    <w:rsid w:val="003E7EF4"/>
    <w:rsid w:val="00454FED"/>
    <w:rsid w:val="004C5B17"/>
    <w:rsid w:val="005562FE"/>
    <w:rsid w:val="007564A4"/>
    <w:rsid w:val="007777B1"/>
    <w:rsid w:val="007A49F2"/>
    <w:rsid w:val="00874C9A"/>
    <w:rsid w:val="0088018B"/>
    <w:rsid w:val="009035F5"/>
    <w:rsid w:val="00944085"/>
    <w:rsid w:val="00946A27"/>
    <w:rsid w:val="009A0FFF"/>
    <w:rsid w:val="00A4654E"/>
    <w:rsid w:val="00A73BBF"/>
    <w:rsid w:val="00A75D2A"/>
    <w:rsid w:val="00AB29FA"/>
    <w:rsid w:val="00B70858"/>
    <w:rsid w:val="00B8151A"/>
    <w:rsid w:val="00C71D73"/>
    <w:rsid w:val="00C7735D"/>
    <w:rsid w:val="00CB1C1C"/>
    <w:rsid w:val="00D17693"/>
    <w:rsid w:val="00DE44F3"/>
    <w:rsid w:val="00DF051F"/>
    <w:rsid w:val="00DF32DE"/>
    <w:rsid w:val="00E02644"/>
    <w:rsid w:val="00E54E11"/>
    <w:rsid w:val="00EA1691"/>
    <w:rsid w:val="00EB320B"/>
    <w:rsid w:val="00F33522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802D395"/>
  <w15:docId w15:val="{54B38065-AA6F-4E3E-BF17-1DB21006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50C4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3116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B3116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3116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B31166" w:themeColor="accent1" w:shadow="1"/>
        <w:left w:val="single" w:sz="2" w:space="10" w:color="B31166" w:themeColor="accent1" w:shadow="1"/>
        <w:bottom w:val="single" w:sz="2" w:space="10" w:color="B31166" w:themeColor="accent1" w:shadow="1"/>
        <w:right w:val="single" w:sz="2" w:space="10" w:color="B31166" w:themeColor="accent1" w:shadow="1"/>
      </w:pBdr>
      <w:ind w:left="1152" w:right="1152"/>
    </w:pPr>
    <w:rPr>
      <w:i/>
      <w:iCs/>
      <w:color w:val="B31166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B31166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850C4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B3116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B31166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B31166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580832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580832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90832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7EF4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7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uzeitmn.blogspot.com/2013/01/my-funny-valentine.html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pngall.com/presidents-day-png" TargetMode="External"/><Relationship Id="rId26" Type="http://schemas.openxmlformats.org/officeDocument/2006/relationships/image" Target="media/image7.gif"/><Relationship Id="rId3" Type="http://schemas.openxmlformats.org/officeDocument/2006/relationships/settings" Target="settings.xml"/><Relationship Id="rId21" Type="http://schemas.openxmlformats.org/officeDocument/2006/relationships/hyperlink" Target="http://www.pngall.com/presidents-day-pn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/3.0/" TargetMode="External"/><Relationship Id="rId17" Type="http://schemas.openxmlformats.org/officeDocument/2006/relationships/hyperlink" Target="http://www.pngall.com/presidents-day-png" TargetMode="External"/><Relationship Id="rId25" Type="http://schemas.openxmlformats.org/officeDocument/2006/relationships/hyperlink" Target="https://creativecommons.org/licenses/by-nc-nd/3.0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jennifertanmilkyway.blogspot.com/2011/02/happy-valentines-day-people.html" TargetMode="External"/><Relationship Id="rId24" Type="http://schemas.openxmlformats.org/officeDocument/2006/relationships/hyperlink" Target="http://acatholiclife.blogspot.com/2006/02/our-lenten-journey-approaches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/3.0/" TargetMode="External"/><Relationship Id="rId23" Type="http://schemas.openxmlformats.org/officeDocument/2006/relationships/image" Target="media/image6.gif"/><Relationship Id="rId28" Type="http://schemas.openxmlformats.org/officeDocument/2006/relationships/fontTable" Target="fontTable.xml"/><Relationship Id="rId10" Type="http://schemas.openxmlformats.org/officeDocument/2006/relationships/hyperlink" Target="http://jennifertanmilkyway.blogspot.com/2011/02/happy-valentines-day-people.html" TargetMode="External"/><Relationship Id="rId19" Type="http://schemas.openxmlformats.org/officeDocument/2006/relationships/hyperlink" Target="https://creativecommons.org/licenses/by-nc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jennifertanmilkyway.blogspot.com/2011/02/happy-valentines-day-people.html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ncipal\AppData\Local\Packages\Microsoft.Office.Desktop_8wekyb3d8bbwe\LocalCache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0EEB8A6AB5F4CA5A4C126F0621A2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CB875-5A74-4591-8636-7376E476F1ED}"/>
      </w:docPartPr>
      <w:docPartBody>
        <w:p w:rsidR="00000000" w:rsidRDefault="00EF5571" w:rsidP="00EF5571">
          <w:pPr>
            <w:pStyle w:val="F0EEB8A6AB5F4CA5A4C126F0621A2BDB"/>
          </w:pPr>
          <w:r>
            <w:t>Sunday</w:t>
          </w:r>
        </w:p>
      </w:docPartBody>
    </w:docPart>
    <w:docPart>
      <w:docPartPr>
        <w:name w:val="E585764B3D2143CFBDC1BA747DE08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0F8-56D4-42E2-AF31-32B755840A81}"/>
      </w:docPartPr>
      <w:docPartBody>
        <w:p w:rsidR="00000000" w:rsidRDefault="00EF5571" w:rsidP="00EF5571">
          <w:pPr>
            <w:pStyle w:val="E585764B3D2143CFBDC1BA747DE08DBD"/>
          </w:pPr>
          <w:r>
            <w:t>Monday</w:t>
          </w:r>
        </w:p>
      </w:docPartBody>
    </w:docPart>
    <w:docPart>
      <w:docPartPr>
        <w:name w:val="7AAC8572835448C3B9902A6E17EC3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EDAC9-065C-4E99-BA87-0CD65A9BDF91}"/>
      </w:docPartPr>
      <w:docPartBody>
        <w:p w:rsidR="00000000" w:rsidRDefault="00EF5571" w:rsidP="00EF5571">
          <w:pPr>
            <w:pStyle w:val="7AAC8572835448C3B9902A6E17EC3C4B"/>
          </w:pPr>
          <w:r>
            <w:t>Tuesday</w:t>
          </w:r>
        </w:p>
      </w:docPartBody>
    </w:docPart>
    <w:docPart>
      <w:docPartPr>
        <w:name w:val="71C2E3208C4E46A9BD02BBA1AA4DA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813D8-4BDF-4F7B-B777-80ACE82798DD}"/>
      </w:docPartPr>
      <w:docPartBody>
        <w:p w:rsidR="00000000" w:rsidRDefault="00EF5571" w:rsidP="00EF5571">
          <w:pPr>
            <w:pStyle w:val="71C2E3208C4E46A9BD02BBA1AA4DA042"/>
          </w:pPr>
          <w:r>
            <w:t>Wednesday</w:t>
          </w:r>
        </w:p>
      </w:docPartBody>
    </w:docPart>
    <w:docPart>
      <w:docPartPr>
        <w:name w:val="F5EE003127EB4B54B78C9A07EB97B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A30CC-DD4A-4FFA-9B6F-EE3234190BBB}"/>
      </w:docPartPr>
      <w:docPartBody>
        <w:p w:rsidR="00000000" w:rsidRDefault="00EF5571" w:rsidP="00EF5571">
          <w:pPr>
            <w:pStyle w:val="F5EE003127EB4B54B78C9A07EB97B95A"/>
          </w:pPr>
          <w:r>
            <w:t>Friday</w:t>
          </w:r>
        </w:p>
      </w:docPartBody>
    </w:docPart>
    <w:docPart>
      <w:docPartPr>
        <w:name w:val="3F6C6DEDBAD042DEA3B2968332632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3E86F-7F3B-4815-B39D-AA8C67FAF5F0}"/>
      </w:docPartPr>
      <w:docPartBody>
        <w:p w:rsidR="00000000" w:rsidRDefault="00EF5571" w:rsidP="00EF5571">
          <w:pPr>
            <w:pStyle w:val="3F6C6DEDBAD042DEA3B2968332632A1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571"/>
    <w:rsid w:val="00EF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8F95729E2346C4944AAD84D5EC98D6">
    <w:name w:val="4F8F95729E2346C4944AAD84D5EC98D6"/>
  </w:style>
  <w:style w:type="paragraph" w:customStyle="1" w:styleId="3FD304A99A8C4E47BF0E8286CFABE9EE">
    <w:name w:val="3FD304A99A8C4E47BF0E8286CFABE9EE"/>
  </w:style>
  <w:style w:type="paragraph" w:customStyle="1" w:styleId="035757BEDA56430A8E76916239D93FCF">
    <w:name w:val="035757BEDA56430A8E76916239D93FCF"/>
  </w:style>
  <w:style w:type="paragraph" w:customStyle="1" w:styleId="80201683C6D94510BACFC49ECA073211">
    <w:name w:val="80201683C6D94510BACFC49ECA073211"/>
  </w:style>
  <w:style w:type="paragraph" w:customStyle="1" w:styleId="37802900EF3948E6A795761CE637F829">
    <w:name w:val="37802900EF3948E6A795761CE637F829"/>
  </w:style>
  <w:style w:type="paragraph" w:customStyle="1" w:styleId="9E1265436E374CC1AE6F79687BF57538">
    <w:name w:val="9E1265436E374CC1AE6F79687BF57538"/>
  </w:style>
  <w:style w:type="paragraph" w:customStyle="1" w:styleId="FEAF615CB3C9441B8E8894EDDDD24507">
    <w:name w:val="FEAF615CB3C9441B8E8894EDDDD24507"/>
  </w:style>
  <w:style w:type="paragraph" w:customStyle="1" w:styleId="F0EEB8A6AB5F4CA5A4C126F0621A2BDB">
    <w:name w:val="F0EEB8A6AB5F4CA5A4C126F0621A2BDB"/>
    <w:rsid w:val="00EF5571"/>
  </w:style>
  <w:style w:type="paragraph" w:customStyle="1" w:styleId="E585764B3D2143CFBDC1BA747DE08DBD">
    <w:name w:val="E585764B3D2143CFBDC1BA747DE08DBD"/>
    <w:rsid w:val="00EF5571"/>
  </w:style>
  <w:style w:type="paragraph" w:customStyle="1" w:styleId="7AAC8572835448C3B9902A6E17EC3C4B">
    <w:name w:val="7AAC8572835448C3B9902A6E17EC3C4B"/>
    <w:rsid w:val="00EF5571"/>
  </w:style>
  <w:style w:type="paragraph" w:customStyle="1" w:styleId="71C2E3208C4E46A9BD02BBA1AA4DA042">
    <w:name w:val="71C2E3208C4E46A9BD02BBA1AA4DA042"/>
    <w:rsid w:val="00EF5571"/>
  </w:style>
  <w:style w:type="paragraph" w:customStyle="1" w:styleId="F5EE003127EB4B54B78C9A07EB97B95A">
    <w:name w:val="F5EE003127EB4B54B78C9A07EB97B95A"/>
    <w:rsid w:val="00EF5571"/>
  </w:style>
  <w:style w:type="paragraph" w:customStyle="1" w:styleId="3F6C6DEDBAD042DEA3B2968332632A1E">
    <w:name w:val="3F6C6DEDBAD042DEA3B2968332632A1E"/>
    <w:rsid w:val="00EF55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5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Maureen Ward</cp:lastModifiedBy>
  <cp:revision>4</cp:revision>
  <cp:lastPrinted>2020-01-29T13:34:00Z</cp:lastPrinted>
  <dcterms:created xsi:type="dcterms:W3CDTF">2020-01-06T16:57:00Z</dcterms:created>
  <dcterms:modified xsi:type="dcterms:W3CDTF">2020-01-29T13:37:00Z</dcterms:modified>
  <cp:category/>
</cp:coreProperties>
</file>